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687" w:tblpY="3003"/>
        <w:tblOverlap w:val="never"/>
        <w:tblW w:w="95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2565"/>
        <w:gridCol w:w="2760"/>
        <w:gridCol w:w="756"/>
        <w:gridCol w:w="1185"/>
        <w:gridCol w:w="780"/>
        <w:gridCol w:w="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56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项目/型号</w:t>
            </w:r>
          </w:p>
        </w:tc>
        <w:tc>
          <w:tcPr>
            <w:tcW w:w="276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规格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单位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单项报价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办公桌椅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套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钢制文件柜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思锐电子防潮保险柜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HS110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NIKON D850照相机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4575万像素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尼克尔镜头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 24-70mm f/2.8E ED+82mmUV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百诺偏光镜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150mm SD CPL-HD ULCA WMC 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块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百诺150mm支架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FH150T1（含95、82、77mm转接环）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Lexar XQD存储卡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64G 1400X 210M/s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块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9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SONY XQD/SD高速读卡器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MRW-E90 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10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佳能MF412DN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双面网络A3打印600dpi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佳能MF412DN原装硒鼓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黑色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12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A3打印纸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得力铭锐80克（2500张）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箱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13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A4打印纸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得力铭锐80克（2500张）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箱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14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显示校色器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Datacolor Spyder5 Elite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个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15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DELL 显示器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P2418HT 23.8英寸IPS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联想启天M410电脑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I5 4G/1T/128GSSD/集显/21.5 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17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惠普工作站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 xml:space="preserve">envy 13-ad105tx i5-8250U 8GB   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256GBPCIE</w:t>
            </w:r>
          </w:p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GeForceMX150   2GB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18</w:t>
            </w:r>
          </w:p>
        </w:tc>
        <w:tc>
          <w:tcPr>
            <w:tcW w:w="2565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华硕RT-AC68U路由交换机</w:t>
            </w:r>
          </w:p>
        </w:tc>
        <w:tc>
          <w:tcPr>
            <w:tcW w:w="2760" w:type="dxa"/>
            <w:vAlign w:val="center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AC1900M</w:t>
            </w: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571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合计</w:t>
            </w:r>
          </w:p>
        </w:tc>
        <w:tc>
          <w:tcPr>
            <w:tcW w:w="2565" w:type="dxa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760" w:type="dxa"/>
            <w:vAlign w:val="top"/>
          </w:tcPr>
          <w:p>
            <w:pPr>
              <w:jc w:val="both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6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5" w:type="dxa"/>
            <w:vAlign w:val="center"/>
          </w:tcPr>
          <w:p>
            <w:pPr>
              <w:jc w:val="center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</w:tr>
    </w:tbl>
    <w:p>
      <w:pPr>
        <w:pStyle w:val="2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永州职院学报编辑部办公设备报价单</w:t>
      </w:r>
    </w:p>
    <w:sectPr>
      <w:pgSz w:w="11906" w:h="16838"/>
      <w:pgMar w:top="1440" w:right="1803" w:bottom="1440" w:left="1803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35785"/>
    <w:rsid w:val="0EC3578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2018-06-08T08:47:00Z</dcterms:created>
  <dc:creator>Administrator</dc:creator>
  <cp:lastModifiedBy>Administrator</cp:lastModifiedBy>
  <cp:lastPrinted>2018-06-08T08:56:42Z</cp:lastPrinted>
  <dcterms:modified xsi:type="dcterms:W3CDTF">2018-06-08T08:56:57Z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